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9F49D" w14:textId="39196E1F" w:rsidR="00F805C9" w:rsidRDefault="00F805C9" w:rsidP="00F805C9">
      <w:pPr>
        <w:pStyle w:val="Rubrik1"/>
      </w:pPr>
      <w:r>
        <w:t xml:space="preserve">6. Miljö </w:t>
      </w:r>
    </w:p>
    <w:p w14:paraId="2BF9F12B" w14:textId="2AB31E67" w:rsidR="00F805C9" w:rsidRPr="00C456B9" w:rsidRDefault="008F2F4C" w:rsidP="00C456B9">
      <w:pPr>
        <w:rPr>
          <w:rFonts w:eastAsia="Times New Roman"/>
        </w:rPr>
      </w:pPr>
      <w:r w:rsidRPr="008F2F4C">
        <w:rPr>
          <w:rFonts w:eastAsia="Times New Roman"/>
        </w:rPr>
        <w:t>Miljö innefattar många bitar men fundera över, stort som smått, hur ni som förening kan bidra till mer hållbara val för miljön.</w:t>
      </w:r>
      <w:bookmarkStart w:id="0" w:name="_GoBack"/>
      <w:bookmarkEnd w:id="0"/>
    </w:p>
    <w:p w14:paraId="2EA5D910" w14:textId="77777777" w:rsidR="00F805C9" w:rsidRPr="00F805C9" w:rsidRDefault="00F805C9" w:rsidP="00F805C9">
      <w:pPr>
        <w:pStyle w:val="Rubrik3"/>
      </w:pPr>
      <w:r w:rsidRPr="00F805C9">
        <w:t>Hur arbetar vi för att minska föreningens miljöpåverkan?</w:t>
      </w:r>
    </w:p>
    <w:p w14:paraId="2B84F782" w14:textId="275ECB3F" w:rsidR="00F805C9" w:rsidRDefault="00F805C9" w:rsidP="00F805C9">
      <w:pPr>
        <w:pStyle w:val="Liststycke"/>
      </w:pPr>
      <w:r w:rsidRPr="00F805C9">
        <w:t>Exempelvis sopsortering, samåkning/transporter, material mm</w:t>
      </w:r>
    </w:p>
    <w:p w14:paraId="7AA7FFFB" w14:textId="0E487EA3" w:rsidR="00F805C9" w:rsidRPr="00F805C9" w:rsidRDefault="00F805C9" w:rsidP="00F805C9">
      <w:pPr>
        <w:pStyle w:val="Liststycke"/>
      </w:pPr>
      <w:r w:rsidRPr="00F805C9">
        <w:t>(svara här)</w:t>
      </w:r>
    </w:p>
    <w:p w14:paraId="2717EEA6" w14:textId="77777777" w:rsidR="00F805C9" w:rsidRPr="00F805C9" w:rsidRDefault="00F805C9" w:rsidP="00F805C9">
      <w:pPr>
        <w:pStyle w:val="Rubrik3"/>
      </w:pPr>
      <w:r w:rsidRPr="00F805C9">
        <w:t> Hur kan vi göra våra arrangemang mer miljövänliga och hållbara?</w:t>
      </w:r>
    </w:p>
    <w:p w14:paraId="51E83E1A" w14:textId="77777777" w:rsidR="00F805C9" w:rsidRDefault="00F805C9" w:rsidP="00F805C9">
      <w:pPr>
        <w:pStyle w:val="Liststycke"/>
      </w:pPr>
      <w:r w:rsidRPr="00F805C9">
        <w:t>(svara här)</w:t>
      </w:r>
    </w:p>
    <w:p w14:paraId="7E983BFB" w14:textId="3787056F" w:rsidR="00F805C9" w:rsidRPr="00F805C9" w:rsidRDefault="00F805C9" w:rsidP="00F805C9">
      <w:pPr>
        <w:pStyle w:val="Rubrik3"/>
      </w:pPr>
      <w:r w:rsidRPr="00F805C9">
        <w:t>Hur arbetar vi med digitalisering?</w:t>
      </w:r>
    </w:p>
    <w:p w14:paraId="31421980" w14:textId="77777777" w:rsidR="00F805C9" w:rsidRPr="00F805C9" w:rsidRDefault="00F805C9" w:rsidP="00F805C9">
      <w:pPr>
        <w:pStyle w:val="Liststycke"/>
      </w:pPr>
      <w:r w:rsidRPr="00F805C9">
        <w:t>(svara här)</w:t>
      </w:r>
    </w:p>
    <w:p w14:paraId="4FD90D27" w14:textId="55A34FEC" w:rsidR="00F805C9" w:rsidRDefault="00F805C9" w:rsidP="00F805C9">
      <w:pPr>
        <w:pStyle w:val="Rubrik3"/>
      </w:pPr>
      <w:r w:rsidRPr="00F805C9">
        <w:t>Andra åtgärder?</w:t>
      </w:r>
    </w:p>
    <w:p w14:paraId="66B294AA" w14:textId="77777777" w:rsidR="00F805C9" w:rsidRPr="00F805C9" w:rsidRDefault="00F805C9" w:rsidP="00F805C9">
      <w:pPr>
        <w:pStyle w:val="Liststycke"/>
      </w:pPr>
      <w:r w:rsidRPr="00F805C9">
        <w:t>(svara här)</w:t>
      </w:r>
    </w:p>
    <w:p w14:paraId="753E00D3" w14:textId="77777777" w:rsidR="00F805C9" w:rsidRPr="00F805C9" w:rsidRDefault="00F805C9" w:rsidP="00F805C9"/>
    <w:p w14:paraId="54DA8036" w14:textId="77777777" w:rsidR="00F805C9" w:rsidRPr="00F805C9" w:rsidRDefault="00F805C9" w:rsidP="00F805C9">
      <w:pPr>
        <w:pStyle w:val="Liststycke"/>
      </w:pPr>
    </w:p>
    <w:p w14:paraId="5D7578CC" w14:textId="77777777" w:rsidR="00F805C9" w:rsidRPr="00520391" w:rsidRDefault="00F805C9" w:rsidP="00F805C9"/>
    <w:p w14:paraId="79E33A84" w14:textId="77777777" w:rsidR="00BE5824" w:rsidRPr="00F805C9" w:rsidRDefault="00BE5824" w:rsidP="00F805C9"/>
    <w:sectPr w:rsidR="00BE5824" w:rsidRPr="00F805C9" w:rsidSect="009A3E71">
      <w:headerReference w:type="default" r:id="rId10"/>
      <w:footerReference w:type="default" r:id="rId11"/>
      <w:pgSz w:w="11906" w:h="16838"/>
      <w:pgMar w:top="2795" w:right="924" w:bottom="28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C545F" w14:textId="77777777" w:rsidR="0010519E" w:rsidRDefault="0010519E" w:rsidP="00BE5824">
      <w:pPr>
        <w:spacing w:after="0" w:line="240" w:lineRule="auto"/>
      </w:pPr>
      <w:r>
        <w:separator/>
      </w:r>
    </w:p>
  </w:endnote>
  <w:endnote w:type="continuationSeparator" w:id="0">
    <w:p w14:paraId="04DC13A9" w14:textId="77777777" w:rsidR="0010519E" w:rsidRDefault="0010519E" w:rsidP="00BE5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9525234"/>
      <w:docPartObj>
        <w:docPartGallery w:val="Page Numbers (Top of Page)"/>
        <w:docPartUnique/>
      </w:docPartObj>
    </w:sdtPr>
    <w:sdtEndPr/>
    <w:sdtContent>
      <w:p w14:paraId="0BEDD0D4" w14:textId="77777777" w:rsidR="00BE5824" w:rsidRPr="00897876" w:rsidRDefault="00897876" w:rsidP="00897876">
        <w:pPr>
          <w:pStyle w:val="Sidfot"/>
          <w:jc w:val="right"/>
          <w:rPr>
            <w:bCs/>
            <w:sz w:val="24"/>
            <w:szCs w:val="24"/>
          </w:rPr>
        </w:pPr>
        <w:r w:rsidRPr="00BE5824">
          <w:rPr>
            <w:noProof/>
            <w:lang w:eastAsia="sv-SE"/>
          </w:rPr>
          <w:drawing>
            <wp:anchor distT="0" distB="0" distL="114300" distR="114300" simplePos="0" relativeHeight="251658240" behindDoc="0" locked="0" layoutInCell="1" allowOverlap="1" wp14:anchorId="32314EFC" wp14:editId="28AFF260">
              <wp:simplePos x="0" y="0"/>
              <wp:positionH relativeFrom="page">
                <wp:align>center</wp:align>
              </wp:positionH>
              <wp:positionV relativeFrom="paragraph">
                <wp:posOffset>227418</wp:posOffset>
              </wp:positionV>
              <wp:extent cx="6876000" cy="330535"/>
              <wp:effectExtent l="0" t="0" r="1270" b="0"/>
              <wp:wrapNone/>
              <wp:docPr id="110" name="Bildobjekt 4">
                <a:extLst xmlns:a="http://schemas.openxmlformats.org/drawingml/2006/main">
                  <a:ext uri="{FF2B5EF4-FFF2-40B4-BE49-F238E27FC236}">
                    <a16:creationId xmlns:a16="http://schemas.microsoft.com/office/drawing/2014/main" id="{E3FC7EE7-7EBA-4087-A0A8-ACA692DD1E0C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Bildobjekt 4">
                        <a:extLst>
                          <a:ext uri="{FF2B5EF4-FFF2-40B4-BE49-F238E27FC236}">
                            <a16:creationId xmlns:a16="http://schemas.microsoft.com/office/drawing/2014/main" id="{E3FC7EE7-7EBA-4087-A0A8-ACA692DD1E0C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76000" cy="330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3D711DD9" w14:textId="77777777" w:rsidR="005F3811" w:rsidRDefault="005F3811">
    <w:pPr>
      <w:pStyle w:val="Sidfot"/>
    </w:pPr>
  </w:p>
  <w:p w14:paraId="3792D697" w14:textId="77777777" w:rsidR="005F3811" w:rsidRDefault="00897876">
    <w:pPr>
      <w:pStyle w:val="Sidfot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F22063" wp14:editId="63D12714">
              <wp:simplePos x="0" y="0"/>
              <wp:positionH relativeFrom="column">
                <wp:posOffset>-563880</wp:posOffset>
              </wp:positionH>
              <wp:positionV relativeFrom="paragraph">
                <wp:posOffset>247369</wp:posOffset>
              </wp:positionV>
              <wp:extent cx="6891618" cy="536725"/>
              <wp:effectExtent l="0" t="0" r="5080" b="0"/>
              <wp:wrapNone/>
              <wp:docPr id="4" name="Textru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91618" cy="536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3460"/>
                            <w:gridCol w:w="3040"/>
                            <w:gridCol w:w="3860"/>
                          </w:tblGrid>
                          <w:tr w:rsidR="00BE5824" w14:paraId="12D1990C" w14:textId="77777777" w:rsidTr="00356C87">
                            <w:trPr>
                              <w:trHeight w:val="200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69D519CC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Partille kommun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2F4B878B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17"/>
                                    <w:szCs w:val="17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7F9BB091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17"/>
                                    <w:szCs w:val="17"/>
                                  </w:rPr>
                                </w:pPr>
                              </w:p>
                            </w:tc>
                          </w:tr>
                          <w:tr w:rsidR="00BE5824" w14:paraId="17A56DC6" w14:textId="77777777" w:rsidTr="00356C87">
                            <w:trPr>
                              <w:trHeight w:val="200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0DE92A45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Besöksadress: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Gamla Kronvägen 34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507426D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12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Telefon: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031-792 10 00</w:t>
                                </w: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28C33A1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64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Webbplats: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partille.se</w:t>
                                </w:r>
                              </w:p>
                            </w:tc>
                          </w:tr>
                          <w:tr w:rsidR="00BE5824" w14:paraId="78001CF7" w14:textId="77777777" w:rsidTr="00356C87">
                            <w:trPr>
                              <w:trHeight w:val="229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07106F1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Postadress: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Partille kommun, 433 82 Partille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B24265D" w14:textId="77777777" w:rsidR="00BE5824" w:rsidRPr="0034130B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120"/>
                                  <w:rPr>
                                    <w:rFonts w:cs="Times New Roman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34130B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en-GB"/>
                                  </w:rPr>
                                  <w:t xml:space="preserve">E-post: </w:t>
                                </w:r>
                                <w:r w:rsidRPr="0034130B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  <w:lang w:val="en-GB"/>
                                  </w:rPr>
                                  <w:t>kundcenter@partille.se</w:t>
                                </w: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44E09D52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64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Facebook: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facebook.com/partillekommunen</w:t>
                                </w:r>
                              </w:p>
                            </w:tc>
                          </w:tr>
                        </w:tbl>
                        <w:p w14:paraId="37642931" w14:textId="77777777" w:rsidR="00BE5824" w:rsidRDefault="00BE5824" w:rsidP="00BE5824">
                          <w:pPr>
                            <w:spacing w:after="0" w:line="200" w:lineRule="exac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F22063" id="_x0000_t202" coordsize="21600,21600" o:spt="202" path="m,l,21600r21600,l21600,xe">
              <v:stroke joinstyle="miter"/>
              <v:path gradientshapeok="t" o:connecttype="rect"/>
            </v:shapetype>
            <v:shape id="Textruta 4" o:spid="_x0000_s1026" type="#_x0000_t202" style="position:absolute;margin-left:-44.4pt;margin-top:19.5pt;width:542.65pt;height:4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" fillcolor="white [3201]" stroked="f" strokeweight=".5pt">
              <v:textbox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460"/>
                      <w:gridCol w:w="3040"/>
                      <w:gridCol w:w="3860"/>
                    </w:tblGrid>
                    <w:tr w:rsidR="00BE5824" w14:paraId="12D1990C" w14:textId="77777777" w:rsidTr="00356C87">
                      <w:trPr>
                        <w:trHeight w:val="200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69D519CC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Partille kommun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2F4B878B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17"/>
                              <w:szCs w:val="17"/>
                            </w:rPr>
                          </w:pP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7F9BB091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17"/>
                              <w:szCs w:val="17"/>
                            </w:rPr>
                          </w:pPr>
                        </w:p>
                      </w:tc>
                    </w:tr>
                    <w:tr w:rsidR="00BE5824" w14:paraId="17A56DC6" w14:textId="77777777" w:rsidTr="00356C87">
                      <w:trPr>
                        <w:trHeight w:val="200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0DE92A45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Besöksadress: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Gamla Kronvägen 34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507426D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12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Telefon: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031-792 10 00</w:t>
                          </w: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28C33A1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64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Webbplats: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partille.se</w:t>
                          </w:r>
                        </w:p>
                      </w:tc>
                    </w:tr>
                    <w:tr w:rsidR="00BE5824" w14:paraId="78001CF7" w14:textId="77777777" w:rsidTr="00356C87">
                      <w:trPr>
                        <w:trHeight w:val="229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07106F1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Postadress: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Partille kommun, 433 82 Partille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B24265D" w14:textId="77777777" w:rsidR="00BE5824" w:rsidRPr="0034130B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120"/>
                            <w:rPr>
                              <w:rFonts w:cs="Times New Roman"/>
                              <w:sz w:val="24"/>
                              <w:szCs w:val="24"/>
                              <w:lang w:val="en-GB"/>
                            </w:rPr>
                          </w:pPr>
                          <w:r w:rsidRPr="0034130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en-GB"/>
                            </w:rPr>
                            <w:t xml:space="preserve">E-post: </w:t>
                          </w:r>
                          <w:r w:rsidRPr="0034130B">
                            <w:rPr>
                              <w:rFonts w:ascii="Arial" w:hAnsi="Arial" w:cs="Arial"/>
                              <w:sz w:val="16"/>
                              <w:szCs w:val="16"/>
                              <w:lang w:val="en-GB"/>
                            </w:rPr>
                            <w:t>kundcenter@partille.se</w:t>
                          </w: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44E09D52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64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Facebook: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facebook.com/partillekommunen</w:t>
                          </w:r>
                        </w:p>
                      </w:tc>
                    </w:tr>
                  </w:tbl>
                  <w:p w14:paraId="37642931" w14:textId="77777777" w:rsidR="00BE5824" w:rsidRDefault="00BE5824" w:rsidP="00BE5824">
                    <w:pPr>
                      <w:spacing w:after="0" w:line="200" w:lineRule="exact"/>
                    </w:pPr>
                  </w:p>
                </w:txbxContent>
              </v:textbox>
            </v:shape>
          </w:pict>
        </mc:Fallback>
      </mc:AlternateContent>
    </w:r>
  </w:p>
  <w:p w14:paraId="173F20A5" w14:textId="77777777" w:rsidR="005F3811" w:rsidRDefault="005F3811">
    <w:pPr>
      <w:pStyle w:val="Sidfot"/>
    </w:pPr>
  </w:p>
  <w:p w14:paraId="6BD41FD9" w14:textId="77777777" w:rsidR="005F3811" w:rsidRDefault="005F3811">
    <w:pPr>
      <w:pStyle w:val="Sidfot"/>
    </w:pPr>
  </w:p>
  <w:p w14:paraId="43D6B3BB" w14:textId="77777777" w:rsidR="00BE5824" w:rsidRDefault="00BE582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F86FA" w14:textId="77777777" w:rsidR="0010519E" w:rsidRDefault="0010519E" w:rsidP="00BE5824">
      <w:pPr>
        <w:spacing w:after="0" w:line="240" w:lineRule="auto"/>
      </w:pPr>
      <w:r>
        <w:separator/>
      </w:r>
    </w:p>
  </w:footnote>
  <w:footnote w:type="continuationSeparator" w:id="0">
    <w:p w14:paraId="39CF9AB7" w14:textId="77777777" w:rsidR="0010519E" w:rsidRDefault="0010519E" w:rsidP="00BE5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E4514" w14:textId="77777777" w:rsidR="004F5A53" w:rsidRPr="004F5A53" w:rsidRDefault="001442F9" w:rsidP="0010519E">
    <w:pPr>
      <w:pStyle w:val="Sidhuvud"/>
      <w:tabs>
        <w:tab w:val="clear" w:pos="9072"/>
      </w:tabs>
      <w:ind w:right="742"/>
      <w:jc w:val="right"/>
      <w:rPr>
        <w:rFonts w:ascii="Arial" w:hAnsi="Arial" w:cs="Arial"/>
        <w:sz w:val="18"/>
        <w:szCs w:val="18"/>
      </w:rPr>
    </w:pPr>
    <w:r w:rsidRPr="004F5A53">
      <w:rPr>
        <w:rFonts w:ascii="Arial" w:hAnsi="Arial" w:cs="Arial"/>
        <w:noProof/>
        <w:sz w:val="18"/>
        <w:szCs w:val="18"/>
        <w:lang w:eastAsia="sv-SE"/>
      </w:rPr>
      <w:drawing>
        <wp:anchor distT="0" distB="0" distL="114300" distR="114300" simplePos="0" relativeHeight="251660288" behindDoc="0" locked="0" layoutInCell="1" allowOverlap="1" wp14:anchorId="434844D4" wp14:editId="4685400C">
          <wp:simplePos x="0" y="0"/>
          <wp:positionH relativeFrom="column">
            <wp:posOffset>-381648</wp:posOffset>
          </wp:positionH>
          <wp:positionV relativeFrom="paragraph">
            <wp:posOffset>-2705</wp:posOffset>
          </wp:positionV>
          <wp:extent cx="2348230" cy="343864"/>
          <wp:effectExtent l="0" t="0" r="0" b="0"/>
          <wp:wrapNone/>
          <wp:docPr id="108" name="Bildobjekt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rtillekommun_fa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8230" cy="3438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519E">
      <w:rPr>
        <w:rFonts w:ascii="Arial" w:hAnsi="Arial" w:cs="Arial"/>
        <w:noProof/>
        <w:sz w:val="18"/>
        <w:szCs w:val="18"/>
      </w:rPr>
      <w:drawing>
        <wp:inline distT="0" distB="0" distL="0" distR="0" wp14:anchorId="00F6EDB2" wp14:editId="1C097745">
          <wp:extent cx="865505" cy="906780"/>
          <wp:effectExtent l="0" t="0" r="0" b="0"/>
          <wp:docPr id="109" name="Bildobjekt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ållbar_förening_märke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576" t="-4104" r="-1" b="-6506"/>
                  <a:stretch/>
                </pic:blipFill>
                <pic:spPr bwMode="auto">
                  <a:xfrm>
                    <a:off x="0" y="0"/>
                    <a:ext cx="865612" cy="90689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E4341"/>
    <w:multiLevelType w:val="multilevel"/>
    <w:tmpl w:val="8DBA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A94E06"/>
    <w:multiLevelType w:val="multilevel"/>
    <w:tmpl w:val="25F6D0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953923"/>
    <w:multiLevelType w:val="multilevel"/>
    <w:tmpl w:val="7DEA07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25DCB"/>
    <w:multiLevelType w:val="multilevel"/>
    <w:tmpl w:val="0E66D7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105756"/>
    <w:multiLevelType w:val="multilevel"/>
    <w:tmpl w:val="7C6E1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9E48C7"/>
    <w:multiLevelType w:val="multilevel"/>
    <w:tmpl w:val="7214FB5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26A81"/>
    <w:multiLevelType w:val="hybridMultilevel"/>
    <w:tmpl w:val="F0E081BC"/>
    <w:lvl w:ilvl="0" w:tplc="075A49C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188" w:hanging="360"/>
      </w:pPr>
    </w:lvl>
    <w:lvl w:ilvl="2" w:tplc="041D001B" w:tentative="1">
      <w:start w:val="1"/>
      <w:numFmt w:val="lowerRoman"/>
      <w:lvlText w:val="%3."/>
      <w:lvlJc w:val="right"/>
      <w:pPr>
        <w:ind w:left="1908" w:hanging="180"/>
      </w:pPr>
    </w:lvl>
    <w:lvl w:ilvl="3" w:tplc="041D000F" w:tentative="1">
      <w:start w:val="1"/>
      <w:numFmt w:val="decimal"/>
      <w:lvlText w:val="%4."/>
      <w:lvlJc w:val="left"/>
      <w:pPr>
        <w:ind w:left="2628" w:hanging="360"/>
      </w:pPr>
    </w:lvl>
    <w:lvl w:ilvl="4" w:tplc="041D0019" w:tentative="1">
      <w:start w:val="1"/>
      <w:numFmt w:val="lowerLetter"/>
      <w:lvlText w:val="%5."/>
      <w:lvlJc w:val="left"/>
      <w:pPr>
        <w:ind w:left="3348" w:hanging="360"/>
      </w:pPr>
    </w:lvl>
    <w:lvl w:ilvl="5" w:tplc="041D001B" w:tentative="1">
      <w:start w:val="1"/>
      <w:numFmt w:val="lowerRoman"/>
      <w:lvlText w:val="%6."/>
      <w:lvlJc w:val="right"/>
      <w:pPr>
        <w:ind w:left="4068" w:hanging="180"/>
      </w:pPr>
    </w:lvl>
    <w:lvl w:ilvl="6" w:tplc="041D000F" w:tentative="1">
      <w:start w:val="1"/>
      <w:numFmt w:val="decimal"/>
      <w:lvlText w:val="%7."/>
      <w:lvlJc w:val="left"/>
      <w:pPr>
        <w:ind w:left="4788" w:hanging="360"/>
      </w:pPr>
    </w:lvl>
    <w:lvl w:ilvl="7" w:tplc="041D0019" w:tentative="1">
      <w:start w:val="1"/>
      <w:numFmt w:val="lowerLetter"/>
      <w:lvlText w:val="%8."/>
      <w:lvlJc w:val="left"/>
      <w:pPr>
        <w:ind w:left="5508" w:hanging="360"/>
      </w:pPr>
    </w:lvl>
    <w:lvl w:ilvl="8" w:tplc="041D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45A21F08"/>
    <w:multiLevelType w:val="multilevel"/>
    <w:tmpl w:val="660E97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AD2807"/>
    <w:multiLevelType w:val="multilevel"/>
    <w:tmpl w:val="A11AD9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0E3195"/>
    <w:multiLevelType w:val="multilevel"/>
    <w:tmpl w:val="E018A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1E0D9B"/>
    <w:multiLevelType w:val="hybridMultilevel"/>
    <w:tmpl w:val="2BB87B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050E4"/>
    <w:multiLevelType w:val="multilevel"/>
    <w:tmpl w:val="15F000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262BA7"/>
    <w:multiLevelType w:val="hybridMultilevel"/>
    <w:tmpl w:val="E3DABA3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670369"/>
    <w:multiLevelType w:val="hybridMultilevel"/>
    <w:tmpl w:val="0FB02D98"/>
    <w:lvl w:ilvl="0" w:tplc="DA184C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983B51"/>
    <w:multiLevelType w:val="multilevel"/>
    <w:tmpl w:val="B1C4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40E66F7"/>
    <w:multiLevelType w:val="hybridMultilevel"/>
    <w:tmpl w:val="67FA4642"/>
    <w:lvl w:ilvl="0" w:tplc="7B0E59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240A2"/>
    <w:multiLevelType w:val="hybridMultilevel"/>
    <w:tmpl w:val="5C989B5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A3FE7"/>
    <w:multiLevelType w:val="multilevel"/>
    <w:tmpl w:val="87D223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A8738B"/>
    <w:multiLevelType w:val="multilevel"/>
    <w:tmpl w:val="FA1CD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C83982"/>
    <w:multiLevelType w:val="multilevel"/>
    <w:tmpl w:val="D25E09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A95FA4"/>
    <w:multiLevelType w:val="hybridMultilevel"/>
    <w:tmpl w:val="C9507510"/>
    <w:lvl w:ilvl="0" w:tplc="5898561E">
      <w:start w:val="1"/>
      <w:numFmt w:val="bullet"/>
      <w:pStyle w:val="Punktadlist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E30BD8"/>
    <w:multiLevelType w:val="multilevel"/>
    <w:tmpl w:val="3E025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0"/>
  </w:num>
  <w:num w:numId="3">
    <w:abstractNumId w:val="9"/>
  </w:num>
  <w:num w:numId="4">
    <w:abstractNumId w:val="1"/>
  </w:num>
  <w:num w:numId="5">
    <w:abstractNumId w:val="7"/>
  </w:num>
  <w:num w:numId="6">
    <w:abstractNumId w:val="2"/>
  </w:num>
  <w:num w:numId="7">
    <w:abstractNumId w:val="17"/>
  </w:num>
  <w:num w:numId="8">
    <w:abstractNumId w:val="18"/>
  </w:num>
  <w:num w:numId="9">
    <w:abstractNumId w:val="5"/>
  </w:num>
  <w:num w:numId="10">
    <w:abstractNumId w:val="11"/>
  </w:num>
  <w:num w:numId="11">
    <w:abstractNumId w:val="21"/>
  </w:num>
  <w:num w:numId="12">
    <w:abstractNumId w:val="8"/>
  </w:num>
  <w:num w:numId="13">
    <w:abstractNumId w:val="3"/>
  </w:num>
  <w:num w:numId="14">
    <w:abstractNumId w:val="4"/>
  </w:num>
  <w:num w:numId="15">
    <w:abstractNumId w:val="19"/>
  </w:num>
  <w:num w:numId="16">
    <w:abstractNumId w:val="12"/>
  </w:num>
  <w:num w:numId="17">
    <w:abstractNumId w:val="16"/>
  </w:num>
  <w:num w:numId="18">
    <w:abstractNumId w:val="6"/>
  </w:num>
  <w:num w:numId="19">
    <w:abstractNumId w:val="15"/>
  </w:num>
  <w:num w:numId="20">
    <w:abstractNumId w:val="10"/>
  </w:num>
  <w:num w:numId="21">
    <w:abstractNumId w:val="2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9E"/>
    <w:rsid w:val="000842FB"/>
    <w:rsid w:val="0010519E"/>
    <w:rsid w:val="001442F9"/>
    <w:rsid w:val="00177FAC"/>
    <w:rsid w:val="00213B5E"/>
    <w:rsid w:val="00251BBE"/>
    <w:rsid w:val="002674A9"/>
    <w:rsid w:val="00274415"/>
    <w:rsid w:val="0028178D"/>
    <w:rsid w:val="002A6060"/>
    <w:rsid w:val="00334049"/>
    <w:rsid w:val="0034130B"/>
    <w:rsid w:val="00364943"/>
    <w:rsid w:val="003C277B"/>
    <w:rsid w:val="00457EB9"/>
    <w:rsid w:val="004636DC"/>
    <w:rsid w:val="004D2345"/>
    <w:rsid w:val="004D2875"/>
    <w:rsid w:val="004E1985"/>
    <w:rsid w:val="004F5A53"/>
    <w:rsid w:val="00520391"/>
    <w:rsid w:val="005A4F7C"/>
    <w:rsid w:val="005F3811"/>
    <w:rsid w:val="006211AB"/>
    <w:rsid w:val="0062573D"/>
    <w:rsid w:val="006A5D76"/>
    <w:rsid w:val="006B0826"/>
    <w:rsid w:val="00746B3B"/>
    <w:rsid w:val="007D58D7"/>
    <w:rsid w:val="007D791F"/>
    <w:rsid w:val="00897876"/>
    <w:rsid w:val="008A2653"/>
    <w:rsid w:val="008D0B48"/>
    <w:rsid w:val="008F2F4C"/>
    <w:rsid w:val="00931935"/>
    <w:rsid w:val="00954DE1"/>
    <w:rsid w:val="009A3E71"/>
    <w:rsid w:val="00A05DC2"/>
    <w:rsid w:val="00A17640"/>
    <w:rsid w:val="00A53328"/>
    <w:rsid w:val="00AC35F5"/>
    <w:rsid w:val="00B47A41"/>
    <w:rsid w:val="00B65950"/>
    <w:rsid w:val="00BE5824"/>
    <w:rsid w:val="00BE66CE"/>
    <w:rsid w:val="00C31685"/>
    <w:rsid w:val="00C456B9"/>
    <w:rsid w:val="00CE1927"/>
    <w:rsid w:val="00D208C7"/>
    <w:rsid w:val="00D72F1F"/>
    <w:rsid w:val="00D876D2"/>
    <w:rsid w:val="00D9093C"/>
    <w:rsid w:val="00DF158B"/>
    <w:rsid w:val="00DF36EA"/>
    <w:rsid w:val="00E936AD"/>
    <w:rsid w:val="00F805C9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48932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E5824"/>
    <w:pPr>
      <w:spacing w:after="200" w:line="276" w:lineRule="auto"/>
    </w:pPr>
    <w:rPr>
      <w:rFonts w:ascii="Times New Roman" w:hAnsi="Times New Roman" w:cs="Calibri"/>
    </w:rPr>
  </w:style>
  <w:style w:type="paragraph" w:styleId="Rubrik1">
    <w:name w:val="heading 1"/>
    <w:basedOn w:val="Normal"/>
    <w:next w:val="Normal"/>
    <w:link w:val="Rubrik1Char"/>
    <w:uiPriority w:val="9"/>
    <w:qFormat/>
    <w:rsid w:val="002A6060"/>
    <w:pPr>
      <w:spacing w:after="120"/>
      <w:outlineLvl w:val="0"/>
    </w:pPr>
    <w:rPr>
      <w:rFonts w:ascii="Arial" w:hAnsi="Arial" w:cs="Arial"/>
      <w:b/>
      <w:sz w:val="40"/>
    </w:rPr>
  </w:style>
  <w:style w:type="paragraph" w:styleId="Rubrik2">
    <w:name w:val="heading 2"/>
    <w:basedOn w:val="Normal"/>
    <w:next w:val="Normal"/>
    <w:link w:val="Rubrik2Char"/>
    <w:uiPriority w:val="9"/>
    <w:qFormat/>
    <w:rsid w:val="002A6060"/>
    <w:pPr>
      <w:spacing w:after="120"/>
      <w:outlineLvl w:val="1"/>
    </w:pPr>
    <w:rPr>
      <w:rFonts w:ascii="Arial" w:hAnsi="Arial" w:cs="Arial"/>
      <w:b/>
      <w:sz w:val="32"/>
    </w:rPr>
  </w:style>
  <w:style w:type="paragraph" w:styleId="Rubrik3">
    <w:name w:val="heading 3"/>
    <w:basedOn w:val="Normal"/>
    <w:next w:val="Normal"/>
    <w:link w:val="Rubrik3Char"/>
    <w:uiPriority w:val="9"/>
    <w:qFormat/>
    <w:rsid w:val="002A6060"/>
    <w:pPr>
      <w:spacing w:after="120"/>
      <w:ind w:left="720"/>
      <w:outlineLvl w:val="2"/>
    </w:pPr>
    <w:rPr>
      <w:rFonts w:ascii="Arial" w:hAnsi="Arial" w:cs="Arial"/>
      <w:b/>
      <w:sz w:val="24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5F38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3E7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1051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3E7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unhideWhenUsed/>
    <w:qFormat/>
    <w:rsid w:val="001051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294E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A6060"/>
    <w:rPr>
      <w:rFonts w:ascii="Arial" w:hAnsi="Arial" w:cs="Arial"/>
      <w:b/>
      <w:sz w:val="40"/>
    </w:rPr>
  </w:style>
  <w:style w:type="character" w:customStyle="1" w:styleId="Rubrik2Char">
    <w:name w:val="Rubrik 2 Char"/>
    <w:basedOn w:val="Standardstycketeckensnitt"/>
    <w:link w:val="Rubrik2"/>
    <w:uiPriority w:val="9"/>
    <w:rsid w:val="002A6060"/>
    <w:rPr>
      <w:rFonts w:ascii="Arial" w:hAnsi="Arial" w:cs="Arial"/>
      <w:b/>
      <w:sz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2A6060"/>
    <w:rPr>
      <w:rFonts w:ascii="Arial" w:hAnsi="Arial" w:cs="Arial"/>
      <w:b/>
      <w:sz w:val="24"/>
    </w:rPr>
  </w:style>
  <w:style w:type="paragraph" w:styleId="Sidhuvud">
    <w:name w:val="header"/>
    <w:basedOn w:val="Normal"/>
    <w:link w:val="SidhuvudChar"/>
    <w:uiPriority w:val="99"/>
    <w:unhideWhenUsed/>
    <w:rsid w:val="00BE5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E5824"/>
    <w:rPr>
      <w:rFonts w:ascii="Times New Roman" w:hAnsi="Times New Roman" w:cs="Calibri"/>
    </w:rPr>
  </w:style>
  <w:style w:type="paragraph" w:styleId="Sidfot">
    <w:name w:val="footer"/>
    <w:basedOn w:val="Normal"/>
    <w:link w:val="SidfotChar"/>
    <w:uiPriority w:val="99"/>
    <w:unhideWhenUsed/>
    <w:rsid w:val="00BE5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E5824"/>
    <w:rPr>
      <w:rFonts w:ascii="Times New Roman" w:hAnsi="Times New Roman" w:cs="Calibri"/>
    </w:rPr>
  </w:style>
  <w:style w:type="character" w:customStyle="1" w:styleId="Rubrik4Char">
    <w:name w:val="Rubrik 4 Char"/>
    <w:basedOn w:val="Standardstycketeckensnitt"/>
    <w:link w:val="Rubrik4"/>
    <w:uiPriority w:val="9"/>
    <w:rsid w:val="005F3811"/>
    <w:rPr>
      <w:rFonts w:asciiTheme="majorHAnsi" w:eastAsiaTheme="majorEastAsia" w:hAnsiTheme="majorHAnsi" w:cstheme="majorBidi"/>
      <w:i/>
      <w:iCs/>
      <w:color w:val="003E76" w:themeColor="accent1" w:themeShade="BF"/>
    </w:rPr>
  </w:style>
  <w:style w:type="character" w:styleId="Stark">
    <w:name w:val="Strong"/>
    <w:basedOn w:val="Standardstycketeckensnitt"/>
    <w:uiPriority w:val="22"/>
    <w:rsid w:val="005F3811"/>
    <w:rPr>
      <w:b/>
      <w:bCs/>
    </w:rPr>
  </w:style>
  <w:style w:type="paragraph" w:styleId="Liststycke">
    <w:name w:val="List Paragraph"/>
    <w:basedOn w:val="Normal"/>
    <w:uiPriority w:val="34"/>
    <w:qFormat/>
    <w:rsid w:val="002A6060"/>
    <w:pPr>
      <w:ind w:left="1440"/>
      <w:contextualSpacing/>
    </w:pPr>
  </w:style>
  <w:style w:type="paragraph" w:customStyle="1" w:styleId="Adressflt">
    <w:name w:val="Adressfält"/>
    <w:basedOn w:val="Normal"/>
    <w:link w:val="AdressfltChar"/>
    <w:qFormat/>
    <w:rsid w:val="00897876"/>
    <w:pPr>
      <w:widowControl w:val="0"/>
      <w:tabs>
        <w:tab w:val="left" w:pos="4780"/>
      </w:tabs>
      <w:autoSpaceDE w:val="0"/>
      <w:autoSpaceDN w:val="0"/>
      <w:adjustRightInd w:val="0"/>
      <w:spacing w:after="0" w:line="240" w:lineRule="auto"/>
    </w:pPr>
    <w:rPr>
      <w:rFonts w:cs="Times New Roman"/>
      <w:sz w:val="26"/>
      <w:szCs w:val="26"/>
    </w:rPr>
  </w:style>
  <w:style w:type="table" w:styleId="Tabellrutnt">
    <w:name w:val="Table Grid"/>
    <w:basedOn w:val="Normaltabell"/>
    <w:uiPriority w:val="39"/>
    <w:rsid w:val="00897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stycketeckensnittPara">
    <w:name w:val="Standardstycketeckensnitt Para"/>
    <w:basedOn w:val="Normal"/>
    <w:rsid w:val="00897876"/>
  </w:style>
  <w:style w:type="character" w:customStyle="1" w:styleId="AdressfltChar">
    <w:name w:val="Adressfält Char"/>
    <w:link w:val="Adressflt"/>
    <w:rsid w:val="00897876"/>
    <w:rPr>
      <w:rFonts w:ascii="Times New Roman" w:hAnsi="Times New Roman" w:cs="Times New Roman"/>
      <w:sz w:val="26"/>
      <w:szCs w:val="2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05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0519E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10519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sv-SE"/>
    </w:rPr>
  </w:style>
  <w:style w:type="character" w:customStyle="1" w:styleId="normaltextrun">
    <w:name w:val="normaltextrun"/>
    <w:basedOn w:val="Standardstycketeckensnitt"/>
    <w:rsid w:val="0010519E"/>
  </w:style>
  <w:style w:type="character" w:customStyle="1" w:styleId="eop">
    <w:name w:val="eop"/>
    <w:basedOn w:val="Standardstycketeckensnitt"/>
    <w:rsid w:val="0010519E"/>
  </w:style>
  <w:style w:type="character" w:customStyle="1" w:styleId="contextualspellingandgrammarerror">
    <w:name w:val="contextualspellingandgrammarerror"/>
    <w:basedOn w:val="Standardstycketeckensnitt"/>
    <w:rsid w:val="0010519E"/>
  </w:style>
  <w:style w:type="character" w:customStyle="1" w:styleId="scxw238852360">
    <w:name w:val="scxw238852360"/>
    <w:basedOn w:val="Standardstycketeckensnitt"/>
    <w:rsid w:val="0010519E"/>
  </w:style>
  <w:style w:type="character" w:customStyle="1" w:styleId="spellingerror">
    <w:name w:val="spellingerror"/>
    <w:basedOn w:val="Standardstycketeckensnitt"/>
    <w:rsid w:val="0010519E"/>
  </w:style>
  <w:style w:type="character" w:customStyle="1" w:styleId="Rubrik5Char">
    <w:name w:val="Rubrik 5 Char"/>
    <w:basedOn w:val="Standardstycketeckensnitt"/>
    <w:link w:val="Rubrik5"/>
    <w:uiPriority w:val="9"/>
    <w:rsid w:val="0010519E"/>
    <w:rPr>
      <w:rFonts w:asciiTheme="majorHAnsi" w:eastAsiaTheme="majorEastAsia" w:hAnsiTheme="majorHAnsi" w:cstheme="majorBidi"/>
      <w:color w:val="003E7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rsid w:val="0010519E"/>
    <w:rPr>
      <w:rFonts w:asciiTheme="majorHAnsi" w:eastAsiaTheme="majorEastAsia" w:hAnsiTheme="majorHAnsi" w:cstheme="majorBidi"/>
      <w:color w:val="00294E" w:themeColor="accent1" w:themeShade="7F"/>
    </w:rPr>
  </w:style>
  <w:style w:type="character" w:styleId="Hyperlnk">
    <w:name w:val="Hyperlink"/>
    <w:basedOn w:val="Standardstycketeckensnitt"/>
    <w:uiPriority w:val="99"/>
    <w:unhideWhenUsed/>
    <w:rsid w:val="00BE66CE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BE66CE"/>
    <w:rPr>
      <w:color w:val="605E5C"/>
      <w:shd w:val="clear" w:color="auto" w:fill="E1DFDD"/>
    </w:rPr>
  </w:style>
  <w:style w:type="paragraph" w:customStyle="1" w:styleId="Punktadlista">
    <w:name w:val="Punktad lista"/>
    <w:basedOn w:val="Liststycke"/>
    <w:qFormat/>
    <w:rsid w:val="00A17640"/>
    <w:pPr>
      <w:numPr>
        <w:numId w:val="21"/>
      </w:numPr>
      <w:spacing w:before="110" w:after="110"/>
      <w:ind w:left="1434" w:hanging="357"/>
    </w:pPr>
    <w:rPr>
      <w:rFonts w:asciiTheme="majorHAnsi" w:hAnsiTheme="majorHAnsi" w:cs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1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2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Partille Kommun">
      <a:dk1>
        <a:sysClr val="windowText" lastClr="000000"/>
      </a:dk1>
      <a:lt1>
        <a:sysClr val="window" lastClr="FFFFFF"/>
      </a:lt1>
      <a:dk2>
        <a:srgbClr val="FFE735"/>
      </a:dk2>
      <a:lt2>
        <a:srgbClr val="EF7A2E"/>
      </a:lt2>
      <a:accent1>
        <a:srgbClr val="00549E"/>
      </a:accent1>
      <a:accent2>
        <a:srgbClr val="009FDF"/>
      </a:accent2>
      <a:accent3>
        <a:srgbClr val="AF922A"/>
      </a:accent3>
      <a:accent4>
        <a:srgbClr val="A5C3DE"/>
      </a:accent4>
      <a:accent5>
        <a:srgbClr val="A5BA49"/>
      </a:accent5>
      <a:accent6>
        <a:srgbClr val="595959"/>
      </a:accent6>
      <a:hlink>
        <a:srgbClr val="0563C1"/>
      </a:hlink>
      <a:folHlink>
        <a:srgbClr val="954F72"/>
      </a:folHlink>
    </a:clrScheme>
    <a:fontScheme name="Anpassat 2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FACE038041964DAA5D06839A5015AD" ma:contentTypeVersion="2" ma:contentTypeDescription="Skapa ett nytt dokument." ma:contentTypeScope="" ma:versionID="97dd7d13dd74fb8f8a1fd8230bb0e86f">
  <xsd:schema xmlns:xsd="http://www.w3.org/2001/XMLSchema" xmlns:xs="http://www.w3.org/2001/XMLSchema" xmlns:p="http://schemas.microsoft.com/office/2006/metadata/properties" xmlns:ns2="9a19effd-5956-4dab-8003-5e4b51b85200" targetNamespace="http://schemas.microsoft.com/office/2006/metadata/properties" ma:root="true" ma:fieldsID="3106ea82788851d2b193e2c811d3f506" ns2:_="">
    <xsd:import namespace="9a19effd-5956-4dab-8003-5e4b51b852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9effd-5956-4dab-8003-5e4b51b852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22387F-ADFB-42C8-A68E-63B43EC540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ED589C-C793-4EB3-A9A4-E8B5D2CF8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9effd-5956-4dab-8003-5e4b51b852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EAA16D-0445-4EF3-AB52-057EA7738784}">
  <ds:schemaRefs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9a19effd-5956-4dab-8003-5e4b51b852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6_Miljö_frågeformulär.dotx</Template>
  <TotalTime>4</TotalTime>
  <Pages>1</Pages>
  <Words>67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Ylva Smedberg</dc:creator>
  <cp:keywords/>
  <dc:description/>
  <cp:lastModifiedBy>Ylva Smedberg</cp:lastModifiedBy>
  <cp:revision>7</cp:revision>
  <dcterms:created xsi:type="dcterms:W3CDTF">2020-03-03T10:30:00Z</dcterms:created>
  <dcterms:modified xsi:type="dcterms:W3CDTF">2020-03-11T10:11:00Z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0x0101004EFACE038041964DAA5D06839A5015AD</vt:lpwstr>
  </property>
</Properties>
</file>