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54A9A" w14:textId="77777777" w:rsidR="00F805C9" w:rsidRPr="00B47A41" w:rsidRDefault="00F805C9" w:rsidP="00F805C9">
      <w:pPr>
        <w:pStyle w:val="Rubrik1"/>
      </w:pPr>
      <w:r>
        <w:t>2. Ledarskap</w:t>
      </w:r>
    </w:p>
    <w:p w14:paraId="29DBF6C0" w14:textId="77777777" w:rsidR="00F805C9" w:rsidRDefault="00F805C9" w:rsidP="00F805C9">
      <w:pPr>
        <w:spacing w:after="0"/>
      </w:pPr>
      <w:r>
        <w:t xml:space="preserve">Ledarskapet i en förening är en grundpelare för att allt ska fungera. Utan organisationsledare eller idrottsledare – ingen förening! </w:t>
      </w:r>
      <w:r w:rsidR="00A73995">
        <w:t>Man kan dela upp ledarskapet i anställda och ideella där de ideella kan innefatta styrelsen</w:t>
      </w:r>
      <w:r>
        <w:t xml:space="preserve">, tränare, aktiva, funktionärer och föräldrar.  </w:t>
      </w:r>
    </w:p>
    <w:p w14:paraId="7695E084" w14:textId="77777777" w:rsidR="00F805C9" w:rsidRDefault="00F805C9" w:rsidP="00F805C9">
      <w:pPr>
        <w:spacing w:after="0"/>
      </w:pPr>
    </w:p>
    <w:p w14:paraId="6ED30DB4" w14:textId="77777777" w:rsidR="00F805C9" w:rsidRPr="00B47A41" w:rsidRDefault="00F805C9" w:rsidP="00F805C9">
      <w:pPr>
        <w:pStyle w:val="Rubrik2"/>
      </w:pPr>
      <w:r w:rsidRPr="00B47A41">
        <w:t xml:space="preserve">Utbildningsplan </w:t>
      </w:r>
    </w:p>
    <w:p w14:paraId="31C1A602" w14:textId="77777777" w:rsidR="00F805C9" w:rsidRPr="00BE66CE" w:rsidRDefault="00F805C9" w:rsidP="00F805C9">
      <w:pPr>
        <w:pStyle w:val="Rubrik3"/>
      </w:pPr>
      <w:r w:rsidRPr="00BE66CE">
        <w:t xml:space="preserve">Finns det idag någon utbildningsplan i föreningen? </w:t>
      </w:r>
    </w:p>
    <w:p w14:paraId="6D0A58B1" w14:textId="77777777" w:rsidR="00F805C9" w:rsidRPr="00BE66CE" w:rsidRDefault="00F805C9" w:rsidP="00F805C9">
      <w:pPr>
        <w:pStyle w:val="Liststycke"/>
      </w:pPr>
      <w:r w:rsidRPr="00BE66CE">
        <w:t>(svara här)</w:t>
      </w:r>
    </w:p>
    <w:p w14:paraId="40F96075" w14:textId="77777777" w:rsidR="00F805C9" w:rsidRPr="00BE66CE" w:rsidRDefault="00F805C9" w:rsidP="00F805C9">
      <w:pPr>
        <w:pStyle w:val="Rubrik3"/>
      </w:pPr>
      <w:r w:rsidRPr="00BE66CE">
        <w:t xml:space="preserve">Om ja, är den uppdaterad? </w:t>
      </w:r>
    </w:p>
    <w:p w14:paraId="39F6408C" w14:textId="77777777" w:rsidR="00F805C9" w:rsidRPr="00BE66CE" w:rsidRDefault="00F805C9" w:rsidP="00F805C9">
      <w:pPr>
        <w:pStyle w:val="Liststycke"/>
      </w:pPr>
      <w:r w:rsidRPr="00BE66CE">
        <w:t>(svara här)</w:t>
      </w:r>
    </w:p>
    <w:p w14:paraId="3716FEBF" w14:textId="77777777" w:rsidR="00F805C9" w:rsidRPr="00DF36EA" w:rsidRDefault="00F805C9" w:rsidP="00F805C9">
      <w:pPr>
        <w:pStyle w:val="Rubrik3"/>
      </w:pPr>
      <w:r w:rsidRPr="00DF36EA">
        <w:t xml:space="preserve">Har </w:t>
      </w:r>
      <w:r>
        <w:t>vi</w:t>
      </w:r>
      <w:r w:rsidRPr="00DF36EA">
        <w:t xml:space="preserve"> anställda i förening</w:t>
      </w:r>
      <w:r>
        <w:t>en</w:t>
      </w:r>
      <w:r w:rsidRPr="00DF36EA">
        <w:t xml:space="preserve">? </w:t>
      </w:r>
    </w:p>
    <w:p w14:paraId="0837AE98" w14:textId="77777777" w:rsidR="00F805C9" w:rsidRPr="00DF36EA" w:rsidRDefault="00F805C9" w:rsidP="00F805C9">
      <w:pPr>
        <w:pStyle w:val="Liststycke"/>
      </w:pPr>
      <w:r w:rsidRPr="00BE66CE">
        <w:t>(svara här)</w:t>
      </w:r>
    </w:p>
    <w:p w14:paraId="5B31C273" w14:textId="77777777" w:rsidR="00F805C9" w:rsidRPr="007D791F" w:rsidRDefault="00F805C9" w:rsidP="00F805C9">
      <w:pPr>
        <w:pStyle w:val="Rubrik3"/>
      </w:pPr>
      <w:r w:rsidRPr="007D791F">
        <w:t xml:space="preserve">Om ja, har </w:t>
      </w:r>
      <w:r>
        <w:t>styrelsen kunskap om sina roller och ansvar</w:t>
      </w:r>
      <w:r w:rsidRPr="007D791F">
        <w:t xml:space="preserve">? </w:t>
      </w:r>
    </w:p>
    <w:p w14:paraId="1EFDAFB0" w14:textId="77777777" w:rsidR="00F805C9" w:rsidRDefault="00F805C9" w:rsidP="00F805C9">
      <w:pPr>
        <w:pStyle w:val="Liststycke"/>
      </w:pPr>
      <w:r w:rsidRPr="00BE66CE">
        <w:t>(svara här)</w:t>
      </w:r>
    </w:p>
    <w:p w14:paraId="0549BAB9" w14:textId="77777777" w:rsidR="00F805C9" w:rsidRPr="0010519E" w:rsidRDefault="00F805C9" w:rsidP="00F805C9">
      <w:r>
        <w:t xml:space="preserve">För att forma en utbildningsplan eller revidera/utveckla den man har så kontakta RF/SISU för hjälp. </w:t>
      </w:r>
    </w:p>
    <w:p w14:paraId="622CA9C3" w14:textId="77777777" w:rsidR="00E222DB" w:rsidRDefault="00E222DB" w:rsidP="00E222DB">
      <w:r w:rsidRPr="0068566E">
        <w:t>Lennart Hallgren</w:t>
      </w:r>
      <w:r>
        <w:t xml:space="preserve">: </w:t>
      </w:r>
      <w:hyperlink r:id="rId10" w:history="1">
        <w:r w:rsidRPr="009D7564">
          <w:rPr>
            <w:rStyle w:val="Hyperlnk"/>
          </w:rPr>
          <w:t>lennart.hallgren@rfsisu.se</w:t>
        </w:r>
      </w:hyperlink>
    </w:p>
    <w:p w14:paraId="6679816B" w14:textId="77777777" w:rsidR="00E222DB" w:rsidRDefault="00E222DB" w:rsidP="00E222DB">
      <w:r w:rsidRPr="0068566E">
        <w:t>David Jansson</w:t>
      </w:r>
      <w:r>
        <w:t xml:space="preserve">: </w:t>
      </w:r>
      <w:hyperlink r:id="rId11" w:history="1">
        <w:r w:rsidRPr="009D7564">
          <w:rPr>
            <w:rStyle w:val="Hyperlnk"/>
          </w:rPr>
          <w:t>david.jansson@rfsisu.se</w:t>
        </w:r>
      </w:hyperlink>
    </w:p>
    <w:p w14:paraId="19C7329F" w14:textId="77777777" w:rsidR="00F805C9" w:rsidRDefault="00F805C9" w:rsidP="00F805C9">
      <w:r>
        <w:t xml:space="preserve">Här finns utbildning från SISU att gå inom detta: </w:t>
      </w:r>
    </w:p>
    <w:p w14:paraId="09EDCE3D" w14:textId="77777777" w:rsidR="00A73995" w:rsidRDefault="00D77B55" w:rsidP="00F805C9">
      <w:hyperlink r:id="rId12" w:history="1">
        <w:r w:rsidR="00A73995">
          <w:rPr>
            <w:rStyle w:val="Hyperlnk"/>
          </w:rPr>
          <w:t>https://www.rfsisu.se/vastragotaland/utbildningfolkbildning/sokvarautbildningar/</w:t>
        </w:r>
      </w:hyperlink>
      <w:r w:rsidR="002C1EE5">
        <w:t>s</w:t>
      </w:r>
    </w:p>
    <w:p w14:paraId="030DB0C9" w14:textId="77777777" w:rsidR="00F805C9" w:rsidRPr="00B47A41" w:rsidRDefault="00F805C9" w:rsidP="00F805C9">
      <w:pPr>
        <w:pStyle w:val="Rubrik2"/>
      </w:pPr>
      <w:r w:rsidRPr="00B47A41">
        <w:t>Ledarvård</w:t>
      </w:r>
    </w:p>
    <w:p w14:paraId="3F43D275" w14:textId="77777777" w:rsidR="00F805C9" w:rsidRPr="00B47A41" w:rsidRDefault="00F805C9" w:rsidP="00F805C9">
      <w:pPr>
        <w:pStyle w:val="Rubrik3"/>
      </w:pPr>
      <w:r w:rsidRPr="00B47A41">
        <w:t xml:space="preserve">Hur engagerar och fördelar </w:t>
      </w:r>
      <w:r>
        <w:t>vi</w:t>
      </w:r>
      <w:r w:rsidRPr="00B47A41">
        <w:t xml:space="preserve"> ledarskapet på fler? </w:t>
      </w:r>
    </w:p>
    <w:p w14:paraId="27ED9844" w14:textId="77777777" w:rsidR="00F805C9" w:rsidRPr="00BE66CE" w:rsidRDefault="00F805C9" w:rsidP="00F805C9">
      <w:pPr>
        <w:pStyle w:val="Liststycke"/>
      </w:pPr>
      <w:r w:rsidRPr="0010519E">
        <w:t>(svara här)</w:t>
      </w:r>
    </w:p>
    <w:p w14:paraId="60F7374D" w14:textId="77777777" w:rsidR="00F805C9" w:rsidRPr="007D791F" w:rsidRDefault="00F805C9" w:rsidP="00F805C9">
      <w:pPr>
        <w:pStyle w:val="Rubrik3"/>
      </w:pPr>
      <w:r w:rsidRPr="007D791F">
        <w:t xml:space="preserve">Hur uppmuntrar och behåller </w:t>
      </w:r>
      <w:r>
        <w:t xml:space="preserve">vi </w:t>
      </w:r>
      <w:r w:rsidRPr="007D791F">
        <w:t xml:space="preserve">fortsatt engagemang? </w:t>
      </w:r>
    </w:p>
    <w:p w14:paraId="07117392" w14:textId="77777777" w:rsidR="00F805C9" w:rsidRDefault="00F805C9" w:rsidP="00F805C9">
      <w:pPr>
        <w:pStyle w:val="Liststycke"/>
      </w:pPr>
      <w:r w:rsidRPr="0010519E">
        <w:t>(svara här)</w:t>
      </w:r>
    </w:p>
    <w:p w14:paraId="438B5F69" w14:textId="77777777" w:rsidR="00BE5824" w:rsidRPr="00F805C9" w:rsidRDefault="00BE5824" w:rsidP="00A76F8F">
      <w:pPr>
        <w:spacing w:after="160" w:line="259" w:lineRule="auto"/>
      </w:pPr>
    </w:p>
    <w:sectPr w:rsidR="00BE5824" w:rsidRPr="00F805C9" w:rsidSect="009A3E71">
      <w:headerReference w:type="default" r:id="rId13"/>
      <w:footerReference w:type="default" r:id="rId14"/>
      <w:pgSz w:w="11906" w:h="16838"/>
      <w:pgMar w:top="2795" w:right="924" w:bottom="28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2FA92" w14:textId="77777777" w:rsidR="00D77B55" w:rsidRDefault="00D77B55" w:rsidP="00BE5824">
      <w:pPr>
        <w:spacing w:after="0" w:line="240" w:lineRule="auto"/>
      </w:pPr>
      <w:r>
        <w:separator/>
      </w:r>
    </w:p>
  </w:endnote>
  <w:endnote w:type="continuationSeparator" w:id="0">
    <w:p w14:paraId="05AB7D53" w14:textId="77777777" w:rsidR="00D77B55" w:rsidRDefault="00D77B55" w:rsidP="00BE5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29525234"/>
      <w:docPartObj>
        <w:docPartGallery w:val="Page Numbers (Top of Page)"/>
        <w:docPartUnique/>
      </w:docPartObj>
    </w:sdtPr>
    <w:sdtEndPr/>
    <w:sdtContent>
      <w:p w14:paraId="155D8D59" w14:textId="77777777" w:rsidR="00BE5824" w:rsidRPr="00897876" w:rsidRDefault="00897876" w:rsidP="00897876">
        <w:pPr>
          <w:pStyle w:val="Sidfot"/>
          <w:jc w:val="right"/>
          <w:rPr>
            <w:bCs/>
            <w:sz w:val="24"/>
            <w:szCs w:val="24"/>
          </w:rPr>
        </w:pPr>
        <w:r w:rsidRPr="00BE5824">
          <w:rPr>
            <w:noProof/>
            <w:lang w:eastAsia="sv-SE"/>
          </w:rPr>
          <w:drawing>
            <wp:anchor distT="0" distB="0" distL="114300" distR="114300" simplePos="0" relativeHeight="251658240" behindDoc="0" locked="0" layoutInCell="1" allowOverlap="1" wp14:anchorId="516EBF19" wp14:editId="20A60E48">
              <wp:simplePos x="0" y="0"/>
              <wp:positionH relativeFrom="page">
                <wp:align>center</wp:align>
              </wp:positionH>
              <wp:positionV relativeFrom="paragraph">
                <wp:posOffset>227418</wp:posOffset>
              </wp:positionV>
              <wp:extent cx="6876000" cy="330535"/>
              <wp:effectExtent l="0" t="0" r="1270" b="0"/>
              <wp:wrapNone/>
              <wp:docPr id="110" name="Bildobjekt 4">
                <a:extLst xmlns:a="http://schemas.openxmlformats.org/drawingml/2006/main">
                  <a:ext uri="{FF2B5EF4-FFF2-40B4-BE49-F238E27FC236}">
                    <a16:creationId xmlns:a16="http://schemas.microsoft.com/office/drawing/2014/main" id="{E3FC7EE7-7EBA-4087-A0A8-ACA692DD1E0C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Bildobjekt 4">
                        <a:extLst>
                          <a:ext uri="{FF2B5EF4-FFF2-40B4-BE49-F238E27FC236}">
                            <a16:creationId xmlns:a16="http://schemas.microsoft.com/office/drawing/2014/main" id="{E3FC7EE7-7EBA-4087-A0A8-ACA692DD1E0C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76000" cy="330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41044FEC" w14:textId="77777777" w:rsidR="005F3811" w:rsidRDefault="005F3811">
    <w:pPr>
      <w:pStyle w:val="Sidfot"/>
    </w:pPr>
  </w:p>
  <w:p w14:paraId="5D7ADA3D" w14:textId="77777777" w:rsidR="005F3811" w:rsidRDefault="00897876">
    <w:pPr>
      <w:pStyle w:val="Sidfot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7E9EB9" wp14:editId="1D9BEC63">
              <wp:simplePos x="0" y="0"/>
              <wp:positionH relativeFrom="column">
                <wp:posOffset>-563880</wp:posOffset>
              </wp:positionH>
              <wp:positionV relativeFrom="paragraph">
                <wp:posOffset>247369</wp:posOffset>
              </wp:positionV>
              <wp:extent cx="6891618" cy="536725"/>
              <wp:effectExtent l="0" t="0" r="5080" b="0"/>
              <wp:wrapNone/>
              <wp:docPr id="4" name="Textru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91618" cy="536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3460"/>
                            <w:gridCol w:w="3040"/>
                            <w:gridCol w:w="3860"/>
                          </w:tblGrid>
                          <w:tr w:rsidR="00BE5824" w14:paraId="75305F22" w14:textId="77777777" w:rsidTr="00356C87">
                            <w:trPr>
                              <w:trHeight w:val="200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01C848E4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Partille kommun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7BA10BC5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17"/>
                                    <w:szCs w:val="17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6C4D8691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17"/>
                                    <w:szCs w:val="17"/>
                                  </w:rPr>
                                </w:pPr>
                              </w:p>
                            </w:tc>
                          </w:tr>
                          <w:tr w:rsidR="00BE5824" w14:paraId="7F91D182" w14:textId="77777777" w:rsidTr="00356C87">
                            <w:trPr>
                              <w:trHeight w:val="200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5BBEA24C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Besöksadress: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Gamla Kronvägen 34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3B651CB2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12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Telefon: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031-792 10 00</w:t>
                                </w: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310A9F66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64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Webbplats: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partille.se</w:t>
                                </w:r>
                              </w:p>
                            </w:tc>
                          </w:tr>
                          <w:tr w:rsidR="00BE5824" w14:paraId="72B82111" w14:textId="77777777" w:rsidTr="00356C87">
                            <w:trPr>
                              <w:trHeight w:val="229"/>
                            </w:trPr>
                            <w:tc>
                              <w:tcPr>
                                <w:tcW w:w="34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181F770B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Postadress: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Partille kommun, 433 82 Partille</w:t>
                                </w:r>
                              </w:p>
                            </w:tc>
                            <w:tc>
                              <w:tcPr>
                                <w:tcW w:w="304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0A269C91" w14:textId="77777777" w:rsidR="00BE5824" w:rsidRPr="0034130B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120"/>
                                  <w:rPr>
                                    <w:rFonts w:cs="Times New Roman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34130B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en-GB"/>
                                  </w:rPr>
                                  <w:t xml:space="preserve">E-post: </w:t>
                                </w:r>
                                <w:r w:rsidRPr="0034130B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  <w:lang w:val="en-GB"/>
                                  </w:rPr>
                                  <w:t>kundcenter@partille.se</w:t>
                                </w:r>
                              </w:p>
                            </w:tc>
                            <w:tc>
                              <w:tcPr>
                                <w:tcW w:w="386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bottom"/>
                              </w:tcPr>
                              <w:p w14:paraId="065129AA" w14:textId="77777777" w:rsidR="00BE5824" w:rsidRDefault="00BE5824" w:rsidP="00BE5824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00" w:lineRule="exact"/>
                                  <w:ind w:left="640"/>
                                  <w:rPr>
                                    <w:rFonts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Facebook: </w:t>
                                </w: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facebook.com/partillekommunen</w:t>
                                </w:r>
                              </w:p>
                            </w:tc>
                          </w:tr>
                        </w:tbl>
                        <w:p w14:paraId="1CD97FDD" w14:textId="77777777" w:rsidR="00BE5824" w:rsidRDefault="00BE5824" w:rsidP="00BE5824">
                          <w:pPr>
                            <w:spacing w:after="0" w:line="200" w:lineRule="exac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7E9EB9" id="_x0000_t202" coordsize="21600,21600" o:spt="202" path="m,l,21600r21600,l21600,xe">
              <v:stroke joinstyle="miter"/>
              <v:path gradientshapeok="t" o:connecttype="rect"/>
            </v:shapetype>
            <v:shape id="Textruta 4" o:spid="_x0000_s1026" type="#_x0000_t202" style="position:absolute;margin-left:-44.4pt;margin-top:19.5pt;width:542.65pt;height:4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" fillcolor="white [3201]" stroked="f" strokeweight=".5pt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460"/>
                      <w:gridCol w:w="3040"/>
                      <w:gridCol w:w="3860"/>
                    </w:tblGrid>
                    <w:tr w:rsidR="00BE5824" w14:paraId="75305F22" w14:textId="77777777" w:rsidTr="00356C87">
                      <w:trPr>
                        <w:trHeight w:val="200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01C848E4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Partille kommun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7BA10BC5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17"/>
                              <w:szCs w:val="17"/>
                            </w:rPr>
                          </w:pP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6C4D8691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17"/>
                              <w:szCs w:val="17"/>
                            </w:rPr>
                          </w:pPr>
                        </w:p>
                      </w:tc>
                    </w:tr>
                    <w:tr w:rsidR="00BE5824" w14:paraId="7F91D182" w14:textId="77777777" w:rsidTr="00356C87">
                      <w:trPr>
                        <w:trHeight w:val="200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5BBEA24C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Besöksadress: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Gamla Kronvägen 34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3B651CB2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12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Telefon: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031-792 10 00</w:t>
                          </w: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310A9F66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64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Webbplats: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partille.se</w:t>
                          </w:r>
                        </w:p>
                      </w:tc>
                    </w:tr>
                    <w:tr w:rsidR="00BE5824" w14:paraId="72B82111" w14:textId="77777777" w:rsidTr="00356C87">
                      <w:trPr>
                        <w:trHeight w:val="229"/>
                      </w:trPr>
                      <w:tc>
                        <w:tcPr>
                          <w:tcW w:w="34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181F770B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Postadress: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Partille kommun, 433 82 Partille</w:t>
                          </w:r>
                        </w:p>
                      </w:tc>
                      <w:tc>
                        <w:tcPr>
                          <w:tcW w:w="304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0A269C91" w14:textId="77777777" w:rsidR="00BE5824" w:rsidRPr="0034130B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120"/>
                            <w:rPr>
                              <w:rFonts w:cs="Times New Roman"/>
                              <w:sz w:val="24"/>
                              <w:szCs w:val="24"/>
                              <w:lang w:val="en-GB"/>
                            </w:rPr>
                          </w:pPr>
                          <w:r w:rsidRPr="0034130B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en-GB"/>
                            </w:rPr>
                            <w:t xml:space="preserve">E-post: </w:t>
                          </w:r>
                          <w:r w:rsidRPr="0034130B">
                            <w:rPr>
                              <w:rFonts w:ascii="Arial" w:hAnsi="Arial" w:cs="Arial"/>
                              <w:sz w:val="16"/>
                              <w:szCs w:val="16"/>
                              <w:lang w:val="en-GB"/>
                            </w:rPr>
                            <w:t>kundcenter@partille.se</w:t>
                          </w:r>
                        </w:p>
                      </w:tc>
                      <w:tc>
                        <w:tcPr>
                          <w:tcW w:w="386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14:paraId="065129AA" w14:textId="77777777" w:rsidR="00BE5824" w:rsidRDefault="00BE5824" w:rsidP="00BE582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0" w:lineRule="exact"/>
                            <w:ind w:left="640"/>
                            <w:rPr>
                              <w:rFonts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Facebook: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facebook.com/partillekommunen</w:t>
                          </w:r>
                        </w:p>
                      </w:tc>
                    </w:tr>
                  </w:tbl>
                  <w:p w14:paraId="1CD97FDD" w14:textId="77777777" w:rsidR="00BE5824" w:rsidRDefault="00BE5824" w:rsidP="00BE5824">
                    <w:pPr>
                      <w:spacing w:after="0" w:line="200" w:lineRule="exact"/>
                    </w:pPr>
                  </w:p>
                </w:txbxContent>
              </v:textbox>
            </v:shape>
          </w:pict>
        </mc:Fallback>
      </mc:AlternateContent>
    </w:r>
  </w:p>
  <w:p w14:paraId="4D133744" w14:textId="77777777" w:rsidR="005F3811" w:rsidRDefault="005F3811">
    <w:pPr>
      <w:pStyle w:val="Sidfot"/>
    </w:pPr>
  </w:p>
  <w:p w14:paraId="753C1520" w14:textId="77777777" w:rsidR="005F3811" w:rsidRDefault="005F3811">
    <w:pPr>
      <w:pStyle w:val="Sidfot"/>
    </w:pPr>
  </w:p>
  <w:p w14:paraId="1D035C45" w14:textId="77777777" w:rsidR="00BE5824" w:rsidRDefault="00BE582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829AD" w14:textId="77777777" w:rsidR="00D77B55" w:rsidRDefault="00D77B55" w:rsidP="00BE5824">
      <w:pPr>
        <w:spacing w:after="0" w:line="240" w:lineRule="auto"/>
      </w:pPr>
      <w:r>
        <w:separator/>
      </w:r>
    </w:p>
  </w:footnote>
  <w:footnote w:type="continuationSeparator" w:id="0">
    <w:p w14:paraId="3ED9E4E6" w14:textId="77777777" w:rsidR="00D77B55" w:rsidRDefault="00D77B55" w:rsidP="00BE5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43322" w14:textId="77777777" w:rsidR="004F5A53" w:rsidRPr="004F5A53" w:rsidRDefault="001442F9" w:rsidP="0010519E">
    <w:pPr>
      <w:pStyle w:val="Sidhuvud"/>
      <w:tabs>
        <w:tab w:val="clear" w:pos="9072"/>
      </w:tabs>
      <w:ind w:right="742"/>
      <w:jc w:val="right"/>
      <w:rPr>
        <w:rFonts w:ascii="Arial" w:hAnsi="Arial" w:cs="Arial"/>
        <w:sz w:val="18"/>
        <w:szCs w:val="18"/>
      </w:rPr>
    </w:pPr>
    <w:r w:rsidRPr="004F5A53">
      <w:rPr>
        <w:rFonts w:ascii="Arial" w:hAnsi="Arial" w:cs="Arial"/>
        <w:noProof/>
        <w:sz w:val="18"/>
        <w:szCs w:val="18"/>
        <w:lang w:eastAsia="sv-SE"/>
      </w:rPr>
      <w:drawing>
        <wp:anchor distT="0" distB="0" distL="114300" distR="114300" simplePos="0" relativeHeight="251660288" behindDoc="0" locked="0" layoutInCell="1" allowOverlap="1" wp14:anchorId="3AAB92B6" wp14:editId="632827A2">
          <wp:simplePos x="0" y="0"/>
          <wp:positionH relativeFrom="column">
            <wp:posOffset>-381648</wp:posOffset>
          </wp:positionH>
          <wp:positionV relativeFrom="paragraph">
            <wp:posOffset>-2705</wp:posOffset>
          </wp:positionV>
          <wp:extent cx="2348230" cy="343864"/>
          <wp:effectExtent l="0" t="0" r="0" b="0"/>
          <wp:wrapNone/>
          <wp:docPr id="108" name="Bildobjekt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rtillekommun_fa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8230" cy="3438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519E">
      <w:rPr>
        <w:rFonts w:ascii="Arial" w:hAnsi="Arial" w:cs="Arial"/>
        <w:noProof/>
        <w:sz w:val="18"/>
        <w:szCs w:val="18"/>
      </w:rPr>
      <w:drawing>
        <wp:inline distT="0" distB="0" distL="0" distR="0" wp14:anchorId="168551B0" wp14:editId="139B8CA1">
          <wp:extent cx="865505" cy="906780"/>
          <wp:effectExtent l="0" t="0" r="0" b="0"/>
          <wp:docPr id="109" name="Bildobjekt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ållbar_förening_märke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576" t="-4104" r="-1" b="-6506"/>
                  <a:stretch/>
                </pic:blipFill>
                <pic:spPr bwMode="auto">
                  <a:xfrm>
                    <a:off x="0" y="0"/>
                    <a:ext cx="865612" cy="9068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E4341"/>
    <w:multiLevelType w:val="multilevel"/>
    <w:tmpl w:val="8DBA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A94E06"/>
    <w:multiLevelType w:val="multilevel"/>
    <w:tmpl w:val="25F6D0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953923"/>
    <w:multiLevelType w:val="multilevel"/>
    <w:tmpl w:val="7DEA07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25DCB"/>
    <w:multiLevelType w:val="multilevel"/>
    <w:tmpl w:val="0E66D7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105756"/>
    <w:multiLevelType w:val="multilevel"/>
    <w:tmpl w:val="7C6E1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E48C7"/>
    <w:multiLevelType w:val="multilevel"/>
    <w:tmpl w:val="7214FB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26A81"/>
    <w:multiLevelType w:val="hybridMultilevel"/>
    <w:tmpl w:val="F0E081BC"/>
    <w:lvl w:ilvl="0" w:tplc="075A49C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188" w:hanging="360"/>
      </w:pPr>
    </w:lvl>
    <w:lvl w:ilvl="2" w:tplc="041D001B" w:tentative="1">
      <w:start w:val="1"/>
      <w:numFmt w:val="lowerRoman"/>
      <w:lvlText w:val="%3."/>
      <w:lvlJc w:val="right"/>
      <w:pPr>
        <w:ind w:left="1908" w:hanging="180"/>
      </w:pPr>
    </w:lvl>
    <w:lvl w:ilvl="3" w:tplc="041D000F" w:tentative="1">
      <w:start w:val="1"/>
      <w:numFmt w:val="decimal"/>
      <w:lvlText w:val="%4."/>
      <w:lvlJc w:val="left"/>
      <w:pPr>
        <w:ind w:left="2628" w:hanging="360"/>
      </w:pPr>
    </w:lvl>
    <w:lvl w:ilvl="4" w:tplc="041D0019" w:tentative="1">
      <w:start w:val="1"/>
      <w:numFmt w:val="lowerLetter"/>
      <w:lvlText w:val="%5."/>
      <w:lvlJc w:val="left"/>
      <w:pPr>
        <w:ind w:left="3348" w:hanging="360"/>
      </w:pPr>
    </w:lvl>
    <w:lvl w:ilvl="5" w:tplc="041D001B" w:tentative="1">
      <w:start w:val="1"/>
      <w:numFmt w:val="lowerRoman"/>
      <w:lvlText w:val="%6."/>
      <w:lvlJc w:val="right"/>
      <w:pPr>
        <w:ind w:left="4068" w:hanging="180"/>
      </w:pPr>
    </w:lvl>
    <w:lvl w:ilvl="6" w:tplc="041D000F" w:tentative="1">
      <w:start w:val="1"/>
      <w:numFmt w:val="decimal"/>
      <w:lvlText w:val="%7."/>
      <w:lvlJc w:val="left"/>
      <w:pPr>
        <w:ind w:left="4788" w:hanging="360"/>
      </w:pPr>
    </w:lvl>
    <w:lvl w:ilvl="7" w:tplc="041D0019" w:tentative="1">
      <w:start w:val="1"/>
      <w:numFmt w:val="lowerLetter"/>
      <w:lvlText w:val="%8."/>
      <w:lvlJc w:val="left"/>
      <w:pPr>
        <w:ind w:left="5508" w:hanging="360"/>
      </w:pPr>
    </w:lvl>
    <w:lvl w:ilvl="8" w:tplc="041D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45A21F08"/>
    <w:multiLevelType w:val="multilevel"/>
    <w:tmpl w:val="660E97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AD2807"/>
    <w:multiLevelType w:val="multilevel"/>
    <w:tmpl w:val="A11AD9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0E3195"/>
    <w:multiLevelType w:val="multilevel"/>
    <w:tmpl w:val="E018A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1E0D9B"/>
    <w:multiLevelType w:val="hybridMultilevel"/>
    <w:tmpl w:val="2BB87B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050E4"/>
    <w:multiLevelType w:val="multilevel"/>
    <w:tmpl w:val="15F000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262BA7"/>
    <w:multiLevelType w:val="hybridMultilevel"/>
    <w:tmpl w:val="E3DABA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83B51"/>
    <w:multiLevelType w:val="multilevel"/>
    <w:tmpl w:val="B1C4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40E66F7"/>
    <w:multiLevelType w:val="hybridMultilevel"/>
    <w:tmpl w:val="67FA4642"/>
    <w:lvl w:ilvl="0" w:tplc="7B0E59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240A2"/>
    <w:multiLevelType w:val="hybridMultilevel"/>
    <w:tmpl w:val="5C989B5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A3FE7"/>
    <w:multiLevelType w:val="multilevel"/>
    <w:tmpl w:val="87D223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A8738B"/>
    <w:multiLevelType w:val="multilevel"/>
    <w:tmpl w:val="FA1CD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C83982"/>
    <w:multiLevelType w:val="multilevel"/>
    <w:tmpl w:val="D25E09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95FA4"/>
    <w:multiLevelType w:val="hybridMultilevel"/>
    <w:tmpl w:val="C9507510"/>
    <w:lvl w:ilvl="0" w:tplc="5898561E">
      <w:start w:val="1"/>
      <w:numFmt w:val="bullet"/>
      <w:pStyle w:val="Punktadlist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E30BD8"/>
    <w:multiLevelType w:val="multilevel"/>
    <w:tmpl w:val="3E025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16"/>
  </w:num>
  <w:num w:numId="8">
    <w:abstractNumId w:val="17"/>
  </w:num>
  <w:num w:numId="9">
    <w:abstractNumId w:val="5"/>
  </w:num>
  <w:num w:numId="10">
    <w:abstractNumId w:val="11"/>
  </w:num>
  <w:num w:numId="11">
    <w:abstractNumId w:val="20"/>
  </w:num>
  <w:num w:numId="12">
    <w:abstractNumId w:val="8"/>
  </w:num>
  <w:num w:numId="13">
    <w:abstractNumId w:val="3"/>
  </w:num>
  <w:num w:numId="14">
    <w:abstractNumId w:val="4"/>
  </w:num>
  <w:num w:numId="15">
    <w:abstractNumId w:val="18"/>
  </w:num>
  <w:num w:numId="16">
    <w:abstractNumId w:val="12"/>
  </w:num>
  <w:num w:numId="17">
    <w:abstractNumId w:val="15"/>
  </w:num>
  <w:num w:numId="18">
    <w:abstractNumId w:val="6"/>
  </w:num>
  <w:num w:numId="19">
    <w:abstractNumId w:val="14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1304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2DB"/>
    <w:rsid w:val="000842FB"/>
    <w:rsid w:val="0010519E"/>
    <w:rsid w:val="001442F9"/>
    <w:rsid w:val="00177FAC"/>
    <w:rsid w:val="00213B5E"/>
    <w:rsid w:val="00251BBE"/>
    <w:rsid w:val="00274415"/>
    <w:rsid w:val="0028178D"/>
    <w:rsid w:val="002A6060"/>
    <w:rsid w:val="002C1EE5"/>
    <w:rsid w:val="00334049"/>
    <w:rsid w:val="0034130B"/>
    <w:rsid w:val="00364943"/>
    <w:rsid w:val="003C277B"/>
    <w:rsid w:val="00457EB9"/>
    <w:rsid w:val="004636DC"/>
    <w:rsid w:val="004D2345"/>
    <w:rsid w:val="004D2875"/>
    <w:rsid w:val="004E1985"/>
    <w:rsid w:val="004F5A53"/>
    <w:rsid w:val="00520391"/>
    <w:rsid w:val="005A4F7C"/>
    <w:rsid w:val="005F3811"/>
    <w:rsid w:val="0062573D"/>
    <w:rsid w:val="006A5D76"/>
    <w:rsid w:val="006B0826"/>
    <w:rsid w:val="00746B3B"/>
    <w:rsid w:val="007D791F"/>
    <w:rsid w:val="00897876"/>
    <w:rsid w:val="00931935"/>
    <w:rsid w:val="00954DE1"/>
    <w:rsid w:val="009A3E71"/>
    <w:rsid w:val="00A05DC2"/>
    <w:rsid w:val="00A17640"/>
    <w:rsid w:val="00A53328"/>
    <w:rsid w:val="00A73995"/>
    <w:rsid w:val="00A76F8F"/>
    <w:rsid w:val="00B47A41"/>
    <w:rsid w:val="00B65950"/>
    <w:rsid w:val="00BE5824"/>
    <w:rsid w:val="00BE66CE"/>
    <w:rsid w:val="00C31685"/>
    <w:rsid w:val="00CE1927"/>
    <w:rsid w:val="00D208C7"/>
    <w:rsid w:val="00D72F1F"/>
    <w:rsid w:val="00D77B55"/>
    <w:rsid w:val="00D876D2"/>
    <w:rsid w:val="00D9093C"/>
    <w:rsid w:val="00DF158B"/>
    <w:rsid w:val="00DF36EA"/>
    <w:rsid w:val="00E222DB"/>
    <w:rsid w:val="00F805C9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08A6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824"/>
    <w:pPr>
      <w:spacing w:after="200" w:line="276" w:lineRule="auto"/>
    </w:pPr>
    <w:rPr>
      <w:rFonts w:ascii="Times New Roman" w:hAnsi="Times New Roman" w:cs="Calibri"/>
    </w:rPr>
  </w:style>
  <w:style w:type="paragraph" w:styleId="Rubrik1">
    <w:name w:val="heading 1"/>
    <w:basedOn w:val="Normal"/>
    <w:next w:val="Normal"/>
    <w:link w:val="Rubrik1Char"/>
    <w:uiPriority w:val="9"/>
    <w:qFormat/>
    <w:rsid w:val="002A6060"/>
    <w:pPr>
      <w:spacing w:after="120"/>
      <w:outlineLvl w:val="0"/>
    </w:pPr>
    <w:rPr>
      <w:rFonts w:ascii="Arial" w:hAnsi="Arial" w:cs="Arial"/>
      <w:b/>
      <w:sz w:val="40"/>
    </w:rPr>
  </w:style>
  <w:style w:type="paragraph" w:styleId="Rubrik2">
    <w:name w:val="heading 2"/>
    <w:basedOn w:val="Normal"/>
    <w:next w:val="Normal"/>
    <w:link w:val="Rubrik2Char"/>
    <w:uiPriority w:val="9"/>
    <w:qFormat/>
    <w:rsid w:val="002A6060"/>
    <w:pPr>
      <w:spacing w:after="120"/>
      <w:outlineLvl w:val="1"/>
    </w:pPr>
    <w:rPr>
      <w:rFonts w:ascii="Arial" w:hAnsi="Arial" w:cs="Arial"/>
      <w:b/>
      <w:sz w:val="32"/>
    </w:rPr>
  </w:style>
  <w:style w:type="paragraph" w:styleId="Rubrik3">
    <w:name w:val="heading 3"/>
    <w:basedOn w:val="Normal"/>
    <w:next w:val="Normal"/>
    <w:link w:val="Rubrik3Char"/>
    <w:uiPriority w:val="9"/>
    <w:qFormat/>
    <w:rsid w:val="002A6060"/>
    <w:pPr>
      <w:spacing w:after="120"/>
      <w:ind w:left="720"/>
      <w:outlineLvl w:val="2"/>
    </w:pPr>
    <w:rPr>
      <w:rFonts w:ascii="Arial" w:hAnsi="Arial" w:cs="Arial"/>
      <w:b/>
      <w:sz w:val="24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5F38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3E7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1051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3E7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unhideWhenUsed/>
    <w:qFormat/>
    <w:rsid w:val="001051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294E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A6060"/>
    <w:rPr>
      <w:rFonts w:ascii="Arial" w:hAnsi="Arial" w:cs="Arial"/>
      <w:b/>
      <w:sz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2A6060"/>
    <w:rPr>
      <w:rFonts w:ascii="Arial" w:hAnsi="Arial" w:cs="Arial"/>
      <w:b/>
      <w:sz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2A6060"/>
    <w:rPr>
      <w:rFonts w:ascii="Arial" w:hAnsi="Arial" w:cs="Arial"/>
      <w:b/>
      <w:sz w:val="24"/>
    </w:rPr>
  </w:style>
  <w:style w:type="paragraph" w:styleId="Sidhuvud">
    <w:name w:val="header"/>
    <w:basedOn w:val="Normal"/>
    <w:link w:val="SidhuvudChar"/>
    <w:uiPriority w:val="99"/>
    <w:unhideWhenUsed/>
    <w:rsid w:val="00BE5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E5824"/>
    <w:rPr>
      <w:rFonts w:ascii="Times New Roman" w:hAnsi="Times New Roman" w:cs="Calibri"/>
    </w:rPr>
  </w:style>
  <w:style w:type="paragraph" w:styleId="Sidfot">
    <w:name w:val="footer"/>
    <w:basedOn w:val="Normal"/>
    <w:link w:val="SidfotChar"/>
    <w:uiPriority w:val="99"/>
    <w:unhideWhenUsed/>
    <w:rsid w:val="00BE5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E5824"/>
    <w:rPr>
      <w:rFonts w:ascii="Times New Roman" w:hAnsi="Times New Roman" w:cs="Calibri"/>
    </w:rPr>
  </w:style>
  <w:style w:type="character" w:customStyle="1" w:styleId="Rubrik4Char">
    <w:name w:val="Rubrik 4 Char"/>
    <w:basedOn w:val="Standardstycketeckensnitt"/>
    <w:link w:val="Rubrik4"/>
    <w:uiPriority w:val="9"/>
    <w:rsid w:val="005F3811"/>
    <w:rPr>
      <w:rFonts w:asciiTheme="majorHAnsi" w:eastAsiaTheme="majorEastAsia" w:hAnsiTheme="majorHAnsi" w:cstheme="majorBidi"/>
      <w:i/>
      <w:iCs/>
      <w:color w:val="003E76" w:themeColor="accent1" w:themeShade="BF"/>
    </w:rPr>
  </w:style>
  <w:style w:type="character" w:styleId="Stark">
    <w:name w:val="Strong"/>
    <w:basedOn w:val="Standardstycketeckensnitt"/>
    <w:uiPriority w:val="22"/>
    <w:rsid w:val="005F3811"/>
    <w:rPr>
      <w:b/>
      <w:bCs/>
    </w:rPr>
  </w:style>
  <w:style w:type="paragraph" w:styleId="Liststycke">
    <w:name w:val="List Paragraph"/>
    <w:basedOn w:val="Normal"/>
    <w:uiPriority w:val="34"/>
    <w:qFormat/>
    <w:rsid w:val="002A6060"/>
    <w:pPr>
      <w:ind w:left="1440"/>
      <w:contextualSpacing/>
    </w:pPr>
  </w:style>
  <w:style w:type="paragraph" w:customStyle="1" w:styleId="Adressflt">
    <w:name w:val="Adressfält"/>
    <w:basedOn w:val="Normal"/>
    <w:link w:val="AdressfltChar"/>
    <w:qFormat/>
    <w:rsid w:val="00897876"/>
    <w:pPr>
      <w:widowControl w:val="0"/>
      <w:tabs>
        <w:tab w:val="left" w:pos="4780"/>
      </w:tabs>
      <w:autoSpaceDE w:val="0"/>
      <w:autoSpaceDN w:val="0"/>
      <w:adjustRightInd w:val="0"/>
      <w:spacing w:after="0" w:line="240" w:lineRule="auto"/>
    </w:pPr>
    <w:rPr>
      <w:rFonts w:cs="Times New Roman"/>
      <w:sz w:val="26"/>
      <w:szCs w:val="26"/>
    </w:rPr>
  </w:style>
  <w:style w:type="table" w:styleId="Tabellrutnt">
    <w:name w:val="Table Grid"/>
    <w:basedOn w:val="Normaltabell"/>
    <w:uiPriority w:val="39"/>
    <w:rsid w:val="00897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stycketeckensnittPara">
    <w:name w:val="Standardstycketeckensnitt Para"/>
    <w:basedOn w:val="Normal"/>
    <w:rsid w:val="00897876"/>
  </w:style>
  <w:style w:type="character" w:customStyle="1" w:styleId="AdressfltChar">
    <w:name w:val="Adressfält Char"/>
    <w:link w:val="Adressflt"/>
    <w:rsid w:val="00897876"/>
    <w:rPr>
      <w:rFonts w:ascii="Times New Roman" w:hAnsi="Times New Roman" w:cs="Times New Roman"/>
      <w:sz w:val="26"/>
      <w:szCs w:val="2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05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0519E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10519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sv-SE"/>
    </w:rPr>
  </w:style>
  <w:style w:type="character" w:customStyle="1" w:styleId="normaltextrun">
    <w:name w:val="normaltextrun"/>
    <w:basedOn w:val="Standardstycketeckensnitt"/>
    <w:rsid w:val="0010519E"/>
  </w:style>
  <w:style w:type="character" w:customStyle="1" w:styleId="eop">
    <w:name w:val="eop"/>
    <w:basedOn w:val="Standardstycketeckensnitt"/>
    <w:rsid w:val="0010519E"/>
  </w:style>
  <w:style w:type="character" w:customStyle="1" w:styleId="contextualspellingandgrammarerror">
    <w:name w:val="contextualspellingandgrammarerror"/>
    <w:basedOn w:val="Standardstycketeckensnitt"/>
    <w:rsid w:val="0010519E"/>
  </w:style>
  <w:style w:type="character" w:customStyle="1" w:styleId="scxw238852360">
    <w:name w:val="scxw238852360"/>
    <w:basedOn w:val="Standardstycketeckensnitt"/>
    <w:rsid w:val="0010519E"/>
  </w:style>
  <w:style w:type="character" w:customStyle="1" w:styleId="spellingerror">
    <w:name w:val="spellingerror"/>
    <w:basedOn w:val="Standardstycketeckensnitt"/>
    <w:rsid w:val="0010519E"/>
  </w:style>
  <w:style w:type="character" w:customStyle="1" w:styleId="Rubrik5Char">
    <w:name w:val="Rubrik 5 Char"/>
    <w:basedOn w:val="Standardstycketeckensnitt"/>
    <w:link w:val="Rubrik5"/>
    <w:uiPriority w:val="9"/>
    <w:rsid w:val="0010519E"/>
    <w:rPr>
      <w:rFonts w:asciiTheme="majorHAnsi" w:eastAsiaTheme="majorEastAsia" w:hAnsiTheme="majorHAnsi" w:cstheme="majorBidi"/>
      <w:color w:val="003E7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rsid w:val="0010519E"/>
    <w:rPr>
      <w:rFonts w:asciiTheme="majorHAnsi" w:eastAsiaTheme="majorEastAsia" w:hAnsiTheme="majorHAnsi" w:cstheme="majorBidi"/>
      <w:color w:val="00294E" w:themeColor="accent1" w:themeShade="7F"/>
    </w:rPr>
  </w:style>
  <w:style w:type="character" w:styleId="Hyperlnk">
    <w:name w:val="Hyperlink"/>
    <w:basedOn w:val="Standardstycketeckensnitt"/>
    <w:uiPriority w:val="99"/>
    <w:unhideWhenUsed/>
    <w:rsid w:val="00BE66C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E66CE"/>
    <w:rPr>
      <w:color w:val="605E5C"/>
      <w:shd w:val="clear" w:color="auto" w:fill="E1DFDD"/>
    </w:rPr>
  </w:style>
  <w:style w:type="paragraph" w:customStyle="1" w:styleId="Punktadlista">
    <w:name w:val="Punktad lista"/>
    <w:basedOn w:val="Liststycke"/>
    <w:qFormat/>
    <w:rsid w:val="00A17640"/>
    <w:pPr>
      <w:numPr>
        <w:numId w:val="21"/>
      </w:numPr>
      <w:spacing w:before="110" w:after="110"/>
      <w:ind w:left="1434" w:hanging="357"/>
    </w:pPr>
    <w:rPr>
      <w:rFonts w:asciiTheme="majorHAnsi" w:hAnsiTheme="majorHAnsi" w:cs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71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2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rfsisu.se/vastragotaland/utbildningfolkbildning/sokvarautbildningar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avid.jansson@rfsisu.se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lennart.hallgren@rfsisu.s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Partille Kommun">
      <a:dk1>
        <a:sysClr val="windowText" lastClr="000000"/>
      </a:dk1>
      <a:lt1>
        <a:sysClr val="window" lastClr="FFFFFF"/>
      </a:lt1>
      <a:dk2>
        <a:srgbClr val="FFE735"/>
      </a:dk2>
      <a:lt2>
        <a:srgbClr val="EF7A2E"/>
      </a:lt2>
      <a:accent1>
        <a:srgbClr val="00549E"/>
      </a:accent1>
      <a:accent2>
        <a:srgbClr val="009FDF"/>
      </a:accent2>
      <a:accent3>
        <a:srgbClr val="AF922A"/>
      </a:accent3>
      <a:accent4>
        <a:srgbClr val="A5C3DE"/>
      </a:accent4>
      <a:accent5>
        <a:srgbClr val="A5BA49"/>
      </a:accent5>
      <a:accent6>
        <a:srgbClr val="595959"/>
      </a:accent6>
      <a:hlink>
        <a:srgbClr val="0563C1"/>
      </a:hlink>
      <a:folHlink>
        <a:srgbClr val="954F72"/>
      </a:folHlink>
    </a:clrScheme>
    <a:fontScheme name="Anpassat 2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FACE038041964DAA5D06839A5015AD" ma:contentTypeVersion="2" ma:contentTypeDescription="Skapa ett nytt dokument." ma:contentTypeScope="" ma:versionID="97dd7d13dd74fb8f8a1fd8230bb0e86f">
  <xsd:schema xmlns:xsd="http://www.w3.org/2001/XMLSchema" xmlns:xs="http://www.w3.org/2001/XMLSchema" xmlns:p="http://schemas.microsoft.com/office/2006/metadata/properties" xmlns:ns2="9a19effd-5956-4dab-8003-5e4b51b85200" targetNamespace="http://schemas.microsoft.com/office/2006/metadata/properties" ma:root="true" ma:fieldsID="3106ea82788851d2b193e2c811d3f506" ns2:_="">
    <xsd:import namespace="9a19effd-5956-4dab-8003-5e4b51b852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9effd-5956-4dab-8003-5e4b51b852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AA16D-0445-4EF3-AB52-057EA77387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22387F-ADFB-42C8-A68E-63B43EC540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ED589C-C793-4EB3-A9A4-E8B5D2CF8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9effd-5956-4dab-8003-5e4b51b852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2_ledarskap_frageformular</Template>
  <TotalTime>1</TotalTime>
  <Pages>1</Pages>
  <Words>186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Kanvall</dc:creator>
  <cp:keywords/>
  <dc:description/>
  <cp:lastModifiedBy>Petra Kanvall</cp:lastModifiedBy>
  <cp:revision>1</cp:revision>
  <dcterms:created xsi:type="dcterms:W3CDTF">2023-01-31T14:59:00Z</dcterms:created>
  <dcterms:modified xsi:type="dcterms:W3CDTF">2023-01-31T15:00:00Z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0x0101004EFACE038041964DAA5D06839A5015AD</vt:lpwstr>
  </property>
</Properties>
</file>